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18916" w14:textId="50DF4C50" w:rsidR="00A84E83" w:rsidRPr="0072157E" w:rsidRDefault="008F0BB6" w:rsidP="008F0BB6">
      <w:pPr>
        <w:jc w:val="center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b/>
          <w:sz w:val="22"/>
          <w:szCs w:val="22"/>
        </w:rPr>
        <w:t xml:space="preserve">KONKURS </w:t>
      </w:r>
      <w:r w:rsidR="00D5650D" w:rsidRPr="00D5650D">
        <w:rPr>
          <w:b/>
          <w:sz w:val="28"/>
          <w:szCs w:val="28"/>
        </w:rPr>
        <w:t>"Wałbrzyskie Białe Złoto"</w:t>
      </w:r>
    </w:p>
    <w:p w14:paraId="1C94E6F1" w14:textId="77777777" w:rsidR="008F0BB6" w:rsidRPr="0072157E" w:rsidRDefault="008F0BB6" w:rsidP="00860ED3">
      <w:pPr>
        <w:rPr>
          <w:rFonts w:ascii="Calibri Light" w:hAnsi="Calibri Light" w:cs="Calibri Light"/>
          <w:sz w:val="22"/>
          <w:szCs w:val="22"/>
        </w:rPr>
      </w:pPr>
    </w:p>
    <w:p w14:paraId="176C5CC8" w14:textId="77777777" w:rsidR="00D51332" w:rsidRPr="0072157E" w:rsidRDefault="00A43BA7" w:rsidP="00860ED3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72157E">
        <w:rPr>
          <w:rFonts w:ascii="Calibri Light" w:hAnsi="Calibri Light" w:cs="Calibri Light"/>
          <w:b/>
          <w:sz w:val="22"/>
          <w:szCs w:val="22"/>
        </w:rPr>
        <w:t xml:space="preserve">Oświadczenie </w:t>
      </w:r>
      <w:r w:rsidR="00860ED3" w:rsidRPr="0072157E">
        <w:rPr>
          <w:rFonts w:ascii="Calibri Light" w:hAnsi="Calibri Light" w:cs="Calibri Light"/>
          <w:b/>
          <w:sz w:val="22"/>
          <w:szCs w:val="22"/>
        </w:rPr>
        <w:t xml:space="preserve">nauczyciela przygotowującego ucznia do konkursu lub powołanego </w:t>
      </w:r>
    </w:p>
    <w:p w14:paraId="33302518" w14:textId="77777777" w:rsidR="00A84E83" w:rsidRPr="0072157E" w:rsidRDefault="00860ED3" w:rsidP="00860ED3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72157E">
        <w:rPr>
          <w:rFonts w:ascii="Calibri Light" w:hAnsi="Calibri Light" w:cs="Calibri Light"/>
          <w:b/>
          <w:sz w:val="22"/>
          <w:szCs w:val="22"/>
        </w:rPr>
        <w:t>do szkolnej komisji konkursowej</w:t>
      </w:r>
    </w:p>
    <w:p w14:paraId="590BEBA6" w14:textId="77777777" w:rsidR="00A43BA7" w:rsidRPr="0072157E" w:rsidRDefault="00A43BA7" w:rsidP="00A84E83">
      <w:pPr>
        <w:rPr>
          <w:rFonts w:ascii="Calibri Light" w:hAnsi="Calibri Light" w:cs="Calibri Light"/>
          <w:sz w:val="22"/>
          <w:szCs w:val="22"/>
        </w:rPr>
      </w:pPr>
    </w:p>
    <w:p w14:paraId="395C28A8" w14:textId="77777777" w:rsidR="00A43BA7" w:rsidRPr="0072157E" w:rsidRDefault="00A43BA7" w:rsidP="00A84E83">
      <w:pPr>
        <w:rPr>
          <w:rFonts w:ascii="Calibri Light" w:hAnsi="Calibri Light" w:cs="Calibri Light"/>
          <w:sz w:val="22"/>
          <w:szCs w:val="22"/>
        </w:rPr>
      </w:pPr>
    </w:p>
    <w:p w14:paraId="1F907758" w14:textId="77777777" w:rsidR="00A43BA7" w:rsidRPr="0072157E" w:rsidRDefault="00A43BA7" w:rsidP="00A84E83">
      <w:pPr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>…………………………………………………………..</w:t>
      </w:r>
    </w:p>
    <w:p w14:paraId="043F3B4C" w14:textId="77777777" w:rsidR="001F6C7A" w:rsidRPr="0072157E" w:rsidRDefault="00A43BA7" w:rsidP="00A84E83">
      <w:pPr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 xml:space="preserve">Imię i nazwisko </w:t>
      </w:r>
    </w:p>
    <w:p w14:paraId="08D27B4D" w14:textId="77777777" w:rsidR="001F6C7A" w:rsidRPr="0072157E" w:rsidRDefault="001F6C7A" w:rsidP="00A84E83">
      <w:pPr>
        <w:rPr>
          <w:rFonts w:ascii="Calibri Light" w:hAnsi="Calibri Light" w:cs="Calibri Light"/>
          <w:sz w:val="22"/>
          <w:szCs w:val="22"/>
        </w:rPr>
      </w:pPr>
    </w:p>
    <w:p w14:paraId="0DD0DE4A" w14:textId="77777777" w:rsidR="00A43BA7" w:rsidRPr="0072157E" w:rsidRDefault="00A43BA7" w:rsidP="00A84E83">
      <w:pPr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>…………………………………………………………..</w:t>
      </w:r>
    </w:p>
    <w:p w14:paraId="20EC81E5" w14:textId="77777777" w:rsidR="00A43BA7" w:rsidRPr="0072157E" w:rsidRDefault="00A43BA7" w:rsidP="00A84E83">
      <w:pPr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 xml:space="preserve">Nazwa szkoły, adres </w:t>
      </w:r>
    </w:p>
    <w:p w14:paraId="2C3FECD5" w14:textId="77777777" w:rsidR="00A43BA7" w:rsidRPr="0072157E" w:rsidRDefault="00A43BA7" w:rsidP="00A84E83">
      <w:pPr>
        <w:rPr>
          <w:rFonts w:ascii="Calibri Light" w:hAnsi="Calibri Light" w:cs="Calibri Light"/>
          <w:sz w:val="22"/>
          <w:szCs w:val="22"/>
        </w:rPr>
      </w:pPr>
    </w:p>
    <w:p w14:paraId="2B6D7B86" w14:textId="77777777" w:rsidR="00206F9D" w:rsidRPr="0072157E" w:rsidRDefault="00206F9D" w:rsidP="00206F9D">
      <w:pPr>
        <w:rPr>
          <w:rFonts w:ascii="Calibri Light" w:hAnsi="Calibri Light" w:cs="Calibri Light"/>
          <w:sz w:val="22"/>
          <w:szCs w:val="22"/>
        </w:rPr>
      </w:pPr>
    </w:p>
    <w:p w14:paraId="22289CD9" w14:textId="5483251E" w:rsidR="00A84E83" w:rsidRPr="0072157E" w:rsidRDefault="00206F9D" w:rsidP="00D50547">
      <w:pPr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>Oświadczam, że akceptuję postanowienia regulaminu konkurs</w:t>
      </w:r>
      <w:r w:rsidR="00F16AD6" w:rsidRPr="0072157E">
        <w:rPr>
          <w:rFonts w:ascii="Calibri Light" w:hAnsi="Calibri Light" w:cs="Calibri Light"/>
          <w:sz w:val="22"/>
          <w:szCs w:val="22"/>
        </w:rPr>
        <w:t xml:space="preserve">u </w:t>
      </w:r>
      <w:r w:rsidR="00D5650D">
        <w:rPr>
          <w:rFonts w:ascii="Calibri Light" w:hAnsi="Calibri Light" w:cs="Calibri Light"/>
          <w:sz w:val="22"/>
          <w:szCs w:val="22"/>
        </w:rPr>
        <w:t xml:space="preserve">na znaczek pocztowy </w:t>
      </w:r>
      <w:r w:rsidR="00D5650D" w:rsidRPr="00D5650D">
        <w:rPr>
          <w:rFonts w:ascii="Calibri Light" w:hAnsi="Calibri Light" w:cs="Calibri Light"/>
          <w:sz w:val="22"/>
          <w:szCs w:val="22"/>
        </w:rPr>
        <w:t>"Wałbrzyskie Białe Złoto"</w:t>
      </w:r>
      <w:r w:rsidR="00D50547" w:rsidRPr="0072157E">
        <w:rPr>
          <w:rFonts w:ascii="Calibri Light" w:hAnsi="Calibri Light" w:cs="Calibri Light"/>
          <w:sz w:val="22"/>
          <w:szCs w:val="22"/>
        </w:rPr>
        <w:t>. W</w:t>
      </w:r>
      <w:r w:rsidRPr="0072157E">
        <w:rPr>
          <w:rFonts w:ascii="Calibri Light" w:hAnsi="Calibri Light" w:cs="Calibri Light"/>
          <w:sz w:val="22"/>
          <w:szCs w:val="22"/>
        </w:rPr>
        <w:t>yrażam zgodę na przetwarzanie danych osobowych zawartych w niniejszym</w:t>
      </w:r>
      <w:r w:rsidR="00D50547" w:rsidRPr="0072157E">
        <w:rPr>
          <w:rFonts w:ascii="Calibri Light" w:hAnsi="Calibri Light" w:cs="Calibri Light"/>
          <w:sz w:val="22"/>
          <w:szCs w:val="22"/>
        </w:rPr>
        <w:t xml:space="preserve"> </w:t>
      </w:r>
      <w:r w:rsidR="00D50547" w:rsidRPr="00643981">
        <w:rPr>
          <w:rFonts w:ascii="Calibri Light" w:hAnsi="Calibri Light" w:cs="Calibri Light"/>
          <w:sz w:val="20"/>
          <w:szCs w:val="20"/>
        </w:rPr>
        <w:t xml:space="preserve">oświadczeniu </w:t>
      </w:r>
      <w:r w:rsidR="00A84E83" w:rsidRPr="00643981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przez </w:t>
      </w:r>
      <w:r w:rsidR="00485A88" w:rsidRPr="00643981">
        <w:rPr>
          <w:rFonts w:ascii="Calibri Light" w:hAnsi="Calibri Light" w:cs="Calibri Light"/>
          <w:color w:val="000000"/>
          <w:sz w:val="20"/>
          <w:szCs w:val="20"/>
        </w:rPr>
        <w:t xml:space="preserve">Dyrektora </w:t>
      </w:r>
      <w:r w:rsidR="00643981" w:rsidRPr="00643981">
        <w:rPr>
          <w:rFonts w:ascii="Calibri Light" w:hAnsi="Calibri Light" w:cs="Calibri Light"/>
          <w:color w:val="000000"/>
          <w:sz w:val="20"/>
          <w:szCs w:val="20"/>
        </w:rPr>
        <w:t>Zespół Szkół</w:t>
      </w:r>
      <w:r w:rsidR="00F16AD6" w:rsidRPr="00643981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="00A84E83" w:rsidRPr="00643981">
        <w:rPr>
          <w:rFonts w:ascii="Calibri Light" w:eastAsia="Calibri" w:hAnsi="Calibri Light" w:cs="Calibri Light"/>
          <w:sz w:val="20"/>
          <w:szCs w:val="20"/>
          <w:lang w:eastAsia="en-US"/>
        </w:rPr>
        <w:t>dla potrzeb</w:t>
      </w:r>
      <w:r w:rsidR="00030BE3" w:rsidRPr="00643981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realizacji </w:t>
      </w:r>
      <w:r w:rsidR="008F0BB6" w:rsidRPr="00643981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konkursu </w:t>
      </w:r>
      <w:r w:rsidR="00030BE3" w:rsidRPr="00643981">
        <w:rPr>
          <w:rFonts w:ascii="Calibri Light" w:eastAsia="Calibri" w:hAnsi="Calibri Light" w:cs="Calibri Light"/>
          <w:sz w:val="20"/>
          <w:szCs w:val="20"/>
          <w:lang w:eastAsia="en-US"/>
        </w:rPr>
        <w:t>i po jego</w:t>
      </w:r>
      <w:r w:rsidR="00A84E83" w:rsidRPr="00643981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zakończeniu  zgodnie</w:t>
      </w:r>
      <w:r w:rsidR="00A84E83" w:rsidRPr="0072157E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z Rozporządzeniem Parlamentu Europejskiego i Rady (UE)2016/679 z dnia 27 kwietnia 2016 r. w sprawie ochrony osób fizycznych w związku z przetwarzaniem danych osobowych i w sprawie swobodnego przepływu takich danych oraz uchylenia dyrektywy 95/46/WE (Dziennik Urzędowy Unii Europejskiej z 4.5.2016 r. L 119/1). </w:t>
      </w:r>
      <w:r w:rsidR="00D50547" w:rsidRPr="0072157E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</w:t>
      </w:r>
      <w:r w:rsidR="00A84E83" w:rsidRPr="0072157E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Zgodę wyrażam dobrowolnie. </w:t>
      </w:r>
    </w:p>
    <w:p w14:paraId="0B15EA28" w14:textId="77777777" w:rsidR="00D50547" w:rsidRPr="0072157E" w:rsidRDefault="00E543F3" w:rsidP="00A84E83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  <w:t>.</w:t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</w:p>
    <w:p w14:paraId="62C4B248" w14:textId="77777777" w:rsidR="00D50547" w:rsidRPr="0072157E" w:rsidRDefault="00D50547" w:rsidP="00A84E83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</w:p>
    <w:p w14:paraId="2EF86560" w14:textId="77777777" w:rsidR="00E543F3" w:rsidRPr="0072157E" w:rsidRDefault="00D50547" w:rsidP="00A84E83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="008A1181"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>………………</w:t>
      </w:r>
      <w:r w:rsidR="00E543F3" w:rsidRPr="0072157E">
        <w:rPr>
          <w:rFonts w:ascii="Calibri Light" w:hAnsi="Calibri Light" w:cs="Calibri Light"/>
          <w:sz w:val="22"/>
          <w:szCs w:val="22"/>
        </w:rPr>
        <w:t>…………………………………..</w:t>
      </w:r>
    </w:p>
    <w:p w14:paraId="0A55D8F6" w14:textId="77777777" w:rsidR="00F11AAF" w:rsidRPr="0072157E" w:rsidRDefault="00E543F3" w:rsidP="00A84E83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</w:p>
    <w:p w14:paraId="1A711AFA" w14:textId="77777777" w:rsidR="00A84E83" w:rsidRPr="0072157E" w:rsidRDefault="00D50547" w:rsidP="00A84E83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="00A84E83" w:rsidRPr="0072157E">
        <w:rPr>
          <w:rFonts w:ascii="Calibri Light" w:hAnsi="Calibri Light" w:cs="Calibri Light"/>
          <w:sz w:val="22"/>
          <w:szCs w:val="22"/>
        </w:rPr>
        <w:t>data i</w:t>
      </w:r>
      <w:r w:rsidRPr="0072157E">
        <w:rPr>
          <w:rFonts w:ascii="Calibri Light" w:hAnsi="Calibri Light" w:cs="Calibri Light"/>
          <w:sz w:val="22"/>
          <w:szCs w:val="22"/>
        </w:rPr>
        <w:t xml:space="preserve"> czytelny</w:t>
      </w:r>
      <w:r w:rsidR="00A84E83" w:rsidRPr="0072157E">
        <w:rPr>
          <w:rFonts w:ascii="Calibri Light" w:hAnsi="Calibri Light" w:cs="Calibri Light"/>
          <w:sz w:val="22"/>
          <w:szCs w:val="22"/>
        </w:rPr>
        <w:t xml:space="preserve"> podpis </w:t>
      </w:r>
    </w:p>
    <w:p w14:paraId="0024B8D9" w14:textId="77777777" w:rsidR="008F0BB6" w:rsidRPr="0072157E" w:rsidRDefault="008F0BB6" w:rsidP="00A84E83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1BD41003" w14:textId="3AD8C263" w:rsidR="008F0BB6" w:rsidRPr="0072157E" w:rsidRDefault="008F0BB6" w:rsidP="001851B3">
      <w:pPr>
        <w:jc w:val="both"/>
        <w:rPr>
          <w:rFonts w:ascii="Calibri Light" w:eastAsia="Arial" w:hAnsi="Calibri Light" w:cs="Calibri Light"/>
          <w:sz w:val="22"/>
          <w:szCs w:val="22"/>
        </w:rPr>
      </w:pPr>
      <w:r w:rsidRPr="0072157E">
        <w:rPr>
          <w:rFonts w:ascii="Calibri Light" w:eastAsia="Arial" w:hAnsi="Calibri Light" w:cs="Calibri Light"/>
          <w:sz w:val="22"/>
          <w:szCs w:val="22"/>
        </w:rPr>
        <w:t>Wyrażam</w:t>
      </w:r>
      <w:r w:rsidR="001346E3" w:rsidRPr="0072157E">
        <w:rPr>
          <w:rFonts w:ascii="Calibri Light" w:eastAsia="Arial" w:hAnsi="Calibri Light" w:cs="Calibri Light"/>
          <w:sz w:val="22"/>
          <w:szCs w:val="22"/>
        </w:rPr>
        <w:t xml:space="preserve"> zgodę na</w:t>
      </w:r>
      <w:r w:rsidRPr="0072157E">
        <w:rPr>
          <w:rFonts w:ascii="Calibri Light" w:eastAsia="Arial" w:hAnsi="Calibri Light" w:cs="Calibri Light"/>
          <w:sz w:val="22"/>
          <w:szCs w:val="22"/>
        </w:rPr>
        <w:t xml:space="preserve"> nieodpłatne wykorzystanie </w:t>
      </w:r>
      <w:r w:rsidR="00860ED3" w:rsidRPr="0072157E">
        <w:rPr>
          <w:rFonts w:ascii="Calibri Light" w:eastAsia="Arial" w:hAnsi="Calibri Light" w:cs="Calibri Light"/>
          <w:sz w:val="22"/>
          <w:szCs w:val="22"/>
        </w:rPr>
        <w:t xml:space="preserve">mojego </w:t>
      </w:r>
      <w:r w:rsidRPr="0072157E">
        <w:rPr>
          <w:rFonts w:ascii="Calibri Light" w:eastAsia="Arial" w:hAnsi="Calibri Light" w:cs="Calibri Light"/>
          <w:sz w:val="22"/>
          <w:szCs w:val="22"/>
        </w:rPr>
        <w:t>wizerunku w formie zdjęcia</w:t>
      </w:r>
      <w:r w:rsidR="00735CC7">
        <w:rPr>
          <w:rFonts w:ascii="Calibri Light" w:hAnsi="Calibri Light" w:cs="Calibri Light"/>
          <w:color w:val="000000"/>
          <w:sz w:val="22"/>
          <w:szCs w:val="22"/>
        </w:rPr>
        <w:t xml:space="preserve">, </w:t>
      </w:r>
      <w:r w:rsidRPr="0072157E">
        <w:rPr>
          <w:rFonts w:ascii="Calibri Light" w:eastAsia="Arial" w:hAnsi="Calibri Light" w:cs="Calibri Light"/>
          <w:sz w:val="22"/>
          <w:szCs w:val="22"/>
        </w:rPr>
        <w:t>w związku z udzi</w:t>
      </w:r>
      <w:r w:rsidR="00C06803" w:rsidRPr="0072157E">
        <w:rPr>
          <w:rFonts w:ascii="Calibri Light" w:eastAsia="Arial" w:hAnsi="Calibri Light" w:cs="Calibri Light"/>
          <w:sz w:val="22"/>
          <w:szCs w:val="22"/>
        </w:rPr>
        <w:t xml:space="preserve">ałem mojego dziecka w konkursie </w:t>
      </w:r>
      <w:r w:rsidR="00D5650D" w:rsidRPr="00D5650D">
        <w:rPr>
          <w:rFonts w:ascii="Calibri Light" w:eastAsia="Arial" w:hAnsi="Calibri Light" w:cs="Calibri Light"/>
          <w:sz w:val="22"/>
          <w:szCs w:val="22"/>
        </w:rPr>
        <w:t>"Wałbrzyskie Białe Złoto"</w:t>
      </w:r>
    </w:p>
    <w:p w14:paraId="3176F8E4" w14:textId="77777777" w:rsidR="00F11AAF" w:rsidRPr="0072157E" w:rsidRDefault="00F11AAF" w:rsidP="001851B3">
      <w:pPr>
        <w:jc w:val="both"/>
        <w:rPr>
          <w:rFonts w:ascii="Calibri Light" w:eastAsia="Arial" w:hAnsi="Calibri Light" w:cs="Calibri Light"/>
          <w:sz w:val="22"/>
          <w:szCs w:val="22"/>
        </w:rPr>
      </w:pPr>
    </w:p>
    <w:p w14:paraId="3C3714BA" w14:textId="77777777" w:rsidR="008F0BB6" w:rsidRPr="0072157E" w:rsidRDefault="008F0BB6" w:rsidP="001851B3">
      <w:pPr>
        <w:jc w:val="both"/>
        <w:rPr>
          <w:rFonts w:ascii="Calibri Light" w:eastAsia="Arial" w:hAnsi="Calibri Light" w:cs="Calibri Light"/>
          <w:sz w:val="22"/>
          <w:szCs w:val="22"/>
        </w:rPr>
      </w:pPr>
      <w:r w:rsidRPr="0072157E">
        <w:rPr>
          <w:rFonts w:ascii="Calibri Light" w:eastAsia="Arial" w:hAnsi="Calibri Light" w:cs="Calibri Light"/>
          <w:sz w:val="22"/>
          <w:szCs w:val="22"/>
        </w:rPr>
        <w:t>Zgoda na wykorzystanie wizerunku obejmuje następujące pola eksploatacji:</w:t>
      </w:r>
    </w:p>
    <w:p w14:paraId="2822EB81" w14:textId="77777777" w:rsidR="00F11AAF" w:rsidRPr="0072157E" w:rsidRDefault="00F11AAF" w:rsidP="001851B3">
      <w:pPr>
        <w:jc w:val="both"/>
        <w:rPr>
          <w:rFonts w:ascii="Calibri Light" w:eastAsia="Arial" w:hAnsi="Calibri Light" w:cs="Calibri Light"/>
          <w:sz w:val="22"/>
          <w:szCs w:val="22"/>
        </w:rPr>
      </w:pPr>
    </w:p>
    <w:p w14:paraId="5EB175B9" w14:textId="77777777" w:rsidR="008F0BB6" w:rsidRPr="0072157E" w:rsidRDefault="008F0BB6" w:rsidP="008F0BB6">
      <w:pPr>
        <w:widowControl w:val="0"/>
        <w:numPr>
          <w:ilvl w:val="0"/>
          <w:numId w:val="2"/>
        </w:numPr>
        <w:spacing w:after="120"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>na s</w:t>
      </w:r>
      <w:r w:rsidR="00B12485" w:rsidRPr="0072157E">
        <w:rPr>
          <w:rFonts w:ascii="Calibri Light" w:hAnsi="Calibri Light" w:cs="Calibri Light"/>
          <w:sz w:val="22"/>
          <w:szCs w:val="22"/>
        </w:rPr>
        <w:t>tronie</w:t>
      </w:r>
      <w:r w:rsidR="004220FA" w:rsidRPr="0072157E">
        <w:rPr>
          <w:rFonts w:ascii="Calibri Light" w:hAnsi="Calibri Light" w:cs="Calibri Light"/>
          <w:sz w:val="22"/>
          <w:szCs w:val="22"/>
        </w:rPr>
        <w:t xml:space="preserve"> www administratora</w:t>
      </w:r>
      <w:r w:rsidR="00B12485" w:rsidRPr="0072157E">
        <w:rPr>
          <w:rFonts w:ascii="Calibri Light" w:hAnsi="Calibri Light" w:cs="Calibri Light"/>
          <w:sz w:val="22"/>
          <w:szCs w:val="22"/>
        </w:rPr>
        <w:t xml:space="preserve"> </w:t>
      </w:r>
      <w:r w:rsidR="00B12485" w:rsidRPr="0072157E">
        <w:rPr>
          <w:rFonts w:ascii="Calibri Light" w:hAnsi="Calibri Light" w:cs="Calibri Light"/>
          <w:sz w:val="22"/>
          <w:szCs w:val="22"/>
        </w:rPr>
        <w:tab/>
      </w:r>
      <w:r w:rsidR="00B12485" w:rsidRPr="0072157E">
        <w:rPr>
          <w:rFonts w:ascii="Calibri Light" w:hAnsi="Calibri Light" w:cs="Calibri Light"/>
          <w:sz w:val="22"/>
          <w:szCs w:val="22"/>
        </w:rPr>
        <w:tab/>
      </w:r>
      <w:r w:rsidR="00B12485" w:rsidRPr="0072157E">
        <w:rPr>
          <w:rFonts w:ascii="Calibri Light" w:hAnsi="Calibri Light" w:cs="Calibri Light"/>
          <w:sz w:val="22"/>
          <w:szCs w:val="22"/>
        </w:rPr>
        <w:tab/>
      </w:r>
      <w:r w:rsidR="004220FA" w:rsidRPr="0072157E">
        <w:rPr>
          <w:rFonts w:ascii="Calibri Light" w:hAnsi="Calibri Light" w:cs="Calibri Light"/>
          <w:sz w:val="22"/>
          <w:szCs w:val="22"/>
        </w:rPr>
        <w:tab/>
      </w:r>
      <w:r w:rsidR="004220FA" w:rsidRPr="0072157E">
        <w:rPr>
          <w:rFonts w:ascii="Calibri Light" w:hAnsi="Calibri Light" w:cs="Calibri Light"/>
          <w:sz w:val="22"/>
          <w:szCs w:val="22"/>
        </w:rPr>
        <w:tab/>
      </w:r>
      <w:r w:rsidR="004220FA" w:rsidRPr="0072157E">
        <w:rPr>
          <w:rFonts w:ascii="Calibri Light" w:hAnsi="Calibri Light" w:cs="Calibri Light"/>
          <w:sz w:val="22"/>
          <w:szCs w:val="22"/>
        </w:rPr>
        <w:tab/>
      </w:r>
      <w:r w:rsidR="004220FA" w:rsidRPr="0072157E">
        <w:rPr>
          <w:rFonts w:ascii="Calibri Light" w:hAnsi="Calibri Light" w:cs="Calibri Light"/>
          <w:sz w:val="22"/>
          <w:szCs w:val="22"/>
        </w:rPr>
        <w:tab/>
      </w:r>
      <w:r w:rsidR="008A1181"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 xml:space="preserve">TAK </w:t>
      </w:r>
      <w:sdt>
        <w:sdtPr>
          <w:rPr>
            <w:rFonts w:ascii="Calibri Light" w:eastAsia="MS Gothic" w:hAnsi="Calibri Light" w:cs="Calibri Light"/>
            <w:sz w:val="22"/>
            <w:szCs w:val="22"/>
          </w:rPr>
          <w:id w:val="-879786898"/>
        </w:sdtPr>
        <w:sdtContent>
          <w:r w:rsidRPr="0072157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72157E">
        <w:rPr>
          <w:rFonts w:ascii="Calibri Light" w:eastAsia="MS Gothic" w:hAnsi="Calibri Light" w:cs="Calibri Light"/>
          <w:sz w:val="22"/>
          <w:szCs w:val="22"/>
        </w:rPr>
        <w:t xml:space="preserve">  NIE </w:t>
      </w:r>
      <w:sdt>
        <w:sdtPr>
          <w:rPr>
            <w:rFonts w:ascii="Calibri Light" w:eastAsia="MS Gothic" w:hAnsi="Calibri Light" w:cs="Calibri Light"/>
            <w:sz w:val="22"/>
            <w:szCs w:val="22"/>
          </w:rPr>
          <w:id w:val="-601486827"/>
        </w:sdtPr>
        <w:sdtContent>
          <w:r w:rsidRPr="0072157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</w:p>
    <w:p w14:paraId="58FE2D72" w14:textId="52342587" w:rsidR="008F0BB6" w:rsidRPr="0072157E" w:rsidRDefault="008F0BB6" w:rsidP="008F0BB6">
      <w:pPr>
        <w:widowControl w:val="0"/>
        <w:numPr>
          <w:ilvl w:val="0"/>
          <w:numId w:val="2"/>
        </w:numPr>
        <w:spacing w:after="120"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>w ga</w:t>
      </w:r>
      <w:r w:rsidR="00F16AD6" w:rsidRPr="0072157E">
        <w:rPr>
          <w:rFonts w:ascii="Calibri Light" w:hAnsi="Calibri Light" w:cs="Calibri Light"/>
          <w:sz w:val="22"/>
          <w:szCs w:val="22"/>
        </w:rPr>
        <w:t xml:space="preserve">blotach informacyjnych </w:t>
      </w:r>
      <w:r w:rsidR="004220FA" w:rsidRPr="0072157E">
        <w:rPr>
          <w:rFonts w:ascii="Calibri Light" w:hAnsi="Calibri Light" w:cs="Calibri Light"/>
          <w:sz w:val="22"/>
          <w:szCs w:val="22"/>
        </w:rPr>
        <w:t>administratora</w:t>
      </w:r>
      <w:r w:rsidR="00F16AD6" w:rsidRPr="0072157E">
        <w:rPr>
          <w:rFonts w:ascii="Calibri Light" w:hAnsi="Calibri Light" w:cs="Calibri Light"/>
          <w:sz w:val="22"/>
          <w:szCs w:val="22"/>
        </w:rPr>
        <w:tab/>
      </w:r>
      <w:r w:rsidR="00F16AD6"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="00643981">
        <w:rPr>
          <w:rFonts w:ascii="Calibri Light" w:hAnsi="Calibri Light" w:cs="Calibri Light"/>
          <w:sz w:val="22"/>
          <w:szCs w:val="22"/>
        </w:rPr>
        <w:tab/>
      </w:r>
      <w:r w:rsidR="002A0F0E"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 xml:space="preserve">TAK </w:t>
      </w:r>
      <w:sdt>
        <w:sdtPr>
          <w:rPr>
            <w:rFonts w:ascii="Calibri Light" w:eastAsia="MS Gothic" w:hAnsi="Calibri Light" w:cs="Calibri Light"/>
            <w:sz w:val="22"/>
            <w:szCs w:val="22"/>
          </w:rPr>
          <w:id w:val="-2128065708"/>
        </w:sdtPr>
        <w:sdtContent>
          <w:r w:rsidRPr="0072157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72157E">
        <w:rPr>
          <w:rFonts w:ascii="Calibri Light" w:eastAsia="MS Gothic" w:hAnsi="Calibri Light" w:cs="Calibri Light"/>
          <w:sz w:val="22"/>
          <w:szCs w:val="22"/>
        </w:rPr>
        <w:t xml:space="preserve">  NIE </w:t>
      </w:r>
      <w:sdt>
        <w:sdtPr>
          <w:rPr>
            <w:rFonts w:ascii="Calibri Light" w:eastAsia="MS Gothic" w:hAnsi="Calibri Light" w:cs="Calibri Light"/>
            <w:sz w:val="22"/>
            <w:szCs w:val="22"/>
          </w:rPr>
          <w:id w:val="982740941"/>
        </w:sdtPr>
        <w:sdtContent>
          <w:r w:rsidRPr="0072157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</w:p>
    <w:p w14:paraId="2A225631" w14:textId="77777777" w:rsidR="008F0BB6" w:rsidRPr="0072157E" w:rsidRDefault="008F0BB6" w:rsidP="008F0BB6">
      <w:pPr>
        <w:widowControl w:val="0"/>
        <w:numPr>
          <w:ilvl w:val="0"/>
          <w:numId w:val="2"/>
        </w:numPr>
        <w:spacing w:after="120"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>n</w:t>
      </w:r>
      <w:r w:rsidR="00F16AD6" w:rsidRPr="0072157E">
        <w:rPr>
          <w:rFonts w:ascii="Calibri Light" w:hAnsi="Calibri Light" w:cs="Calibri Light"/>
          <w:sz w:val="22"/>
          <w:szCs w:val="22"/>
        </w:rPr>
        <w:t xml:space="preserve">a stronie portalu Faceboook </w:t>
      </w:r>
      <w:r w:rsidR="004220FA" w:rsidRPr="0072157E">
        <w:rPr>
          <w:rFonts w:ascii="Calibri Light" w:hAnsi="Calibri Light" w:cs="Calibri Light"/>
          <w:sz w:val="22"/>
          <w:szCs w:val="22"/>
        </w:rPr>
        <w:t>administratora</w:t>
      </w:r>
      <w:r w:rsidR="00F16AD6" w:rsidRPr="0072157E">
        <w:rPr>
          <w:rFonts w:ascii="Calibri Light" w:hAnsi="Calibri Light" w:cs="Calibri Light"/>
          <w:sz w:val="22"/>
          <w:szCs w:val="22"/>
        </w:rPr>
        <w:tab/>
      </w:r>
      <w:r w:rsidR="004220FA" w:rsidRPr="0072157E">
        <w:rPr>
          <w:rFonts w:ascii="Calibri Light" w:hAnsi="Calibri Light" w:cs="Calibri Light"/>
          <w:sz w:val="22"/>
          <w:szCs w:val="22"/>
        </w:rPr>
        <w:tab/>
      </w:r>
      <w:r w:rsidR="00F16AD6" w:rsidRPr="0072157E">
        <w:rPr>
          <w:rFonts w:ascii="Calibri Light" w:hAnsi="Calibri Light" w:cs="Calibri Light"/>
          <w:sz w:val="22"/>
          <w:szCs w:val="22"/>
        </w:rPr>
        <w:tab/>
      </w:r>
      <w:r w:rsidR="00F16AD6"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="002A0F0E"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 xml:space="preserve">TAK </w:t>
      </w:r>
      <w:sdt>
        <w:sdtPr>
          <w:rPr>
            <w:rFonts w:ascii="Calibri Light" w:eastAsia="MS Gothic" w:hAnsi="Calibri Light" w:cs="Calibri Light"/>
            <w:sz w:val="22"/>
            <w:szCs w:val="22"/>
          </w:rPr>
          <w:id w:val="-1758123971"/>
        </w:sdtPr>
        <w:sdtContent>
          <w:r w:rsidRPr="0072157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72157E">
        <w:rPr>
          <w:rFonts w:ascii="Calibri Light" w:eastAsia="MS Gothic" w:hAnsi="Calibri Light" w:cs="Calibri Light"/>
          <w:sz w:val="22"/>
          <w:szCs w:val="22"/>
        </w:rPr>
        <w:t xml:space="preserve">  NIE </w:t>
      </w:r>
      <w:sdt>
        <w:sdtPr>
          <w:rPr>
            <w:rFonts w:ascii="Calibri Light" w:eastAsia="MS Gothic" w:hAnsi="Calibri Light" w:cs="Calibri Light"/>
            <w:sz w:val="22"/>
            <w:szCs w:val="22"/>
          </w:rPr>
          <w:id w:val="-394045205"/>
        </w:sdtPr>
        <w:sdtContent>
          <w:r w:rsidRPr="0072157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</w:p>
    <w:p w14:paraId="02515F3C" w14:textId="77777777" w:rsidR="00074FC3" w:rsidRPr="0072157E" w:rsidRDefault="00074FC3" w:rsidP="00F62407">
      <w:pPr>
        <w:spacing w:line="276" w:lineRule="auto"/>
        <w:ind w:left="351"/>
        <w:jc w:val="both"/>
        <w:rPr>
          <w:rFonts w:ascii="Calibri Light" w:eastAsia="Arial" w:hAnsi="Calibri Light" w:cs="Calibri Light"/>
          <w:i/>
          <w:sz w:val="22"/>
          <w:szCs w:val="22"/>
        </w:rPr>
      </w:pPr>
    </w:p>
    <w:p w14:paraId="06BF3493" w14:textId="35907DCA" w:rsidR="008F0BB6" w:rsidRPr="0072157E" w:rsidRDefault="008F0BB6" w:rsidP="00F62407">
      <w:pPr>
        <w:spacing w:line="276" w:lineRule="auto"/>
        <w:ind w:left="351"/>
        <w:jc w:val="both"/>
        <w:rPr>
          <w:rFonts w:ascii="Calibri Light" w:eastAsia="Arial" w:hAnsi="Calibri Light" w:cs="Calibri Light"/>
          <w:i/>
          <w:spacing w:val="-4"/>
          <w:sz w:val="18"/>
          <w:szCs w:val="18"/>
        </w:rPr>
      </w:pPr>
      <w:r w:rsidRPr="0072157E">
        <w:rPr>
          <w:rFonts w:ascii="Calibri Light" w:eastAsia="Arial" w:hAnsi="Calibri Light" w:cs="Calibri Light"/>
          <w:i/>
          <w:sz w:val="18"/>
          <w:szCs w:val="18"/>
        </w:rPr>
        <w:t xml:space="preserve">Każdorazowo w związku z publikacją na portalu Facebook, następuje przekazanie danych osobowych do Państwa trzeciego USA i odbiorcą danych osobowych jest Spółka Facebook Inc. </w:t>
      </w:r>
    </w:p>
    <w:p w14:paraId="7050B295" w14:textId="77777777" w:rsidR="00F11AAF" w:rsidRPr="0072157E" w:rsidRDefault="00E543F3" w:rsidP="00A43BA7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</w:p>
    <w:p w14:paraId="62E00464" w14:textId="77777777" w:rsidR="00074FC3" w:rsidRPr="0072157E" w:rsidRDefault="00F11AAF" w:rsidP="00E91082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="00074FC3" w:rsidRPr="0072157E">
        <w:rPr>
          <w:rFonts w:ascii="Calibri Light" w:hAnsi="Calibri Light" w:cs="Calibri Light"/>
          <w:sz w:val="22"/>
          <w:szCs w:val="22"/>
        </w:rPr>
        <w:tab/>
      </w:r>
      <w:r w:rsidR="00074FC3" w:rsidRPr="0072157E">
        <w:rPr>
          <w:rFonts w:ascii="Calibri Light" w:hAnsi="Calibri Light" w:cs="Calibri Light"/>
          <w:sz w:val="22"/>
          <w:szCs w:val="22"/>
        </w:rPr>
        <w:tab/>
      </w:r>
      <w:r w:rsidR="00074FC3" w:rsidRPr="0072157E">
        <w:rPr>
          <w:rFonts w:ascii="Calibri Light" w:hAnsi="Calibri Light" w:cs="Calibri Light"/>
          <w:sz w:val="22"/>
          <w:szCs w:val="22"/>
        </w:rPr>
        <w:tab/>
        <w:t xml:space="preserve"> Jednocześnie oświadczam, że zapoznałem się z klauzulą informacyjną na temat przetwarzanych danych osobowych.</w:t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ab/>
      </w:r>
    </w:p>
    <w:p w14:paraId="47154E37" w14:textId="77777777" w:rsidR="00074FC3" w:rsidRPr="0072157E" w:rsidRDefault="00074FC3" w:rsidP="00E91082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17665E50" w14:textId="77777777" w:rsidR="00074FC3" w:rsidRPr="0072157E" w:rsidRDefault="00074FC3" w:rsidP="00E91082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4D3CDDBB" w14:textId="77777777" w:rsidR="00F16AD6" w:rsidRPr="0072157E" w:rsidRDefault="00074FC3" w:rsidP="008A1181">
      <w:pPr>
        <w:tabs>
          <w:tab w:val="left" w:pos="540"/>
        </w:tabs>
        <w:jc w:val="both"/>
        <w:rPr>
          <w:rFonts w:ascii="Calibri Light" w:hAnsi="Calibri Light" w:cs="Calibri Light"/>
          <w:sz w:val="22"/>
          <w:szCs w:val="22"/>
        </w:rPr>
      </w:pP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Pr="0072157E">
        <w:rPr>
          <w:rFonts w:ascii="Calibri Light" w:hAnsi="Calibri Light" w:cs="Calibri Light"/>
          <w:sz w:val="22"/>
          <w:szCs w:val="22"/>
        </w:rPr>
        <w:tab/>
      </w:r>
      <w:r w:rsidR="00F11AAF" w:rsidRPr="0072157E">
        <w:rPr>
          <w:rFonts w:ascii="Calibri Light" w:hAnsi="Calibri Light" w:cs="Calibri Light"/>
          <w:sz w:val="22"/>
          <w:szCs w:val="22"/>
        </w:rPr>
        <w:t>.…………………………………</w:t>
      </w:r>
      <w:r w:rsidR="00E91082" w:rsidRPr="0072157E">
        <w:rPr>
          <w:rFonts w:ascii="Calibri Light" w:hAnsi="Calibri Light" w:cs="Calibri Light"/>
          <w:sz w:val="22"/>
          <w:szCs w:val="22"/>
        </w:rPr>
        <w:t>…</w:t>
      </w:r>
      <w:r w:rsidR="00ED1882" w:rsidRPr="0072157E">
        <w:rPr>
          <w:rFonts w:ascii="Calibri Light" w:hAnsi="Calibri Light" w:cs="Calibri Light"/>
          <w:sz w:val="22"/>
          <w:szCs w:val="22"/>
        </w:rPr>
        <w:t>…………..</w:t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D1882" w:rsidRPr="0072157E">
        <w:rPr>
          <w:rFonts w:ascii="Calibri Light" w:hAnsi="Calibri Light" w:cs="Calibri Light"/>
          <w:sz w:val="22"/>
          <w:szCs w:val="22"/>
        </w:rPr>
        <w:tab/>
      </w:r>
      <w:r w:rsidR="00E91082" w:rsidRPr="0072157E">
        <w:rPr>
          <w:rFonts w:ascii="Calibri Light" w:hAnsi="Calibri Light" w:cs="Calibri Light"/>
          <w:sz w:val="22"/>
          <w:szCs w:val="22"/>
        </w:rPr>
        <w:t xml:space="preserve">data i czytelny podpis </w:t>
      </w:r>
      <w:r w:rsidR="00ED1882" w:rsidRPr="0072157E">
        <w:rPr>
          <w:rFonts w:ascii="Calibri Light" w:hAnsi="Calibri Light" w:cs="Calibri Light"/>
          <w:sz w:val="22"/>
          <w:szCs w:val="22"/>
        </w:rPr>
        <w:t>składającego oświadczenie</w:t>
      </w:r>
    </w:p>
    <w:p w14:paraId="33133164" w14:textId="03368EBF" w:rsidR="0072157E" w:rsidRDefault="0072157E" w:rsidP="00380A77">
      <w:pPr>
        <w:spacing w:before="240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5F0ED920" w14:textId="57AC931E" w:rsidR="00643981" w:rsidRDefault="00643981" w:rsidP="00380A77">
      <w:pPr>
        <w:spacing w:before="240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1294C55C" w14:textId="70641DA1" w:rsidR="00643981" w:rsidRDefault="00643981" w:rsidP="00380A77">
      <w:pPr>
        <w:spacing w:before="240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4BD1A711" w14:textId="77777777" w:rsidR="00643981" w:rsidRDefault="00643981" w:rsidP="00380A77">
      <w:pPr>
        <w:spacing w:before="240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025A96BC" w14:textId="77777777" w:rsidR="00380A77" w:rsidRPr="0072157E" w:rsidRDefault="00380A77" w:rsidP="00380A77">
      <w:pPr>
        <w:spacing w:before="240"/>
        <w:jc w:val="center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b/>
          <w:bCs/>
          <w:sz w:val="20"/>
          <w:szCs w:val="20"/>
        </w:rPr>
        <w:t>Klauzula informacyjna</w:t>
      </w:r>
    </w:p>
    <w:p w14:paraId="68554FC2" w14:textId="77777777" w:rsidR="00380A77" w:rsidRPr="0072157E" w:rsidRDefault="00380A77" w:rsidP="00380A77">
      <w:pPr>
        <w:spacing w:before="240"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Zgodnie z art. 13 ust. 1 i ust. 2 Rozporządzeniem Parlamentu Europejskiego i Rady (UE) 2016/679 z dnia 27 kwietnia 2016 r. w sprawie ochrony osób fizycznych w związku z przetwarzaniem danych osobowych i w sprawie swobodnego przepływu takich danych oraz uchylenia dyrektywy 95/46/WE (zwanym dalej Rozporządzenie RODO), informuję, iż:</w:t>
      </w:r>
    </w:p>
    <w:p w14:paraId="0F68A1CF" w14:textId="4857B9D4" w:rsidR="00095B3F" w:rsidRPr="00F236EF" w:rsidRDefault="00095B3F" w:rsidP="00095B3F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/>
          <w:sz w:val="20"/>
          <w:szCs w:val="20"/>
        </w:rPr>
      </w:pPr>
      <w:bookmarkStart w:id="0" w:name="_Hlk26090609"/>
      <w:r w:rsidRPr="00C84932">
        <w:rPr>
          <w:rFonts w:ascii="Calibri Light" w:hAnsi="Calibri Light" w:cs="Calibri Light"/>
          <w:b/>
          <w:bCs/>
          <w:color w:val="000000"/>
          <w:sz w:val="20"/>
          <w:szCs w:val="20"/>
        </w:rPr>
        <w:t>Administratorem Pani/Pana</w:t>
      </w:r>
      <w:r>
        <w:rPr>
          <w:rFonts w:ascii="Calibri Light" w:hAnsi="Calibri Light" w:cs="Calibri Light"/>
          <w:b/>
          <w:bCs/>
          <w:color w:val="000000"/>
          <w:sz w:val="20"/>
          <w:szCs w:val="20"/>
        </w:rPr>
        <w:t xml:space="preserve"> </w:t>
      </w:r>
      <w:r w:rsidRPr="00C84932">
        <w:rPr>
          <w:rFonts w:ascii="Calibri Light" w:hAnsi="Calibri Light" w:cs="Calibri Light"/>
          <w:b/>
          <w:bCs/>
          <w:color w:val="000000"/>
          <w:sz w:val="20"/>
          <w:szCs w:val="20"/>
        </w:rPr>
        <w:t>danych osobowych</w:t>
      </w:r>
      <w:r w:rsidRPr="00C84932">
        <w:rPr>
          <w:rFonts w:ascii="Calibri Light" w:hAnsi="Calibri Light" w:cs="Calibri Light"/>
          <w:color w:val="000000"/>
          <w:sz w:val="20"/>
          <w:szCs w:val="20"/>
        </w:rPr>
        <w:t xml:space="preserve"> jest </w:t>
      </w:r>
      <w:bookmarkStart w:id="1" w:name="_Hlk26091293"/>
      <w:r w:rsidR="0065474A">
        <w:rPr>
          <w:rFonts w:ascii="Calibri Light" w:hAnsi="Calibri Light" w:cs="Calibri Light"/>
          <w:color w:val="000000"/>
          <w:sz w:val="20"/>
          <w:szCs w:val="20"/>
        </w:rPr>
        <w:t>Zespół Szkół Politechnicznych w Wałbrzychu, reprezentowany przez Dyrektora, z siedzibą Aleja Wyzwolenia 5, 58-300 Wałbrzych.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 </w:t>
      </w:r>
    </w:p>
    <w:bookmarkEnd w:id="0"/>
    <w:bookmarkEnd w:id="1"/>
    <w:p w14:paraId="418D5376" w14:textId="77777777" w:rsidR="00643981" w:rsidRPr="00C84932" w:rsidRDefault="00643981" w:rsidP="00643981">
      <w:pPr>
        <w:pStyle w:val="Akapitzlist"/>
        <w:numPr>
          <w:ilvl w:val="0"/>
          <w:numId w:val="3"/>
        </w:numPr>
        <w:contextualSpacing w:val="0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C84932">
        <w:rPr>
          <w:rFonts w:ascii="Calibri Light" w:hAnsi="Calibri Light" w:cs="Calibri Light"/>
          <w:color w:val="000000"/>
          <w:sz w:val="20"/>
          <w:szCs w:val="20"/>
        </w:rPr>
        <w:t>W Zespole Szk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ół </w:t>
      </w:r>
      <w:r w:rsidRPr="00C84932">
        <w:rPr>
          <w:rFonts w:ascii="Calibri Light" w:hAnsi="Calibri Light" w:cs="Calibri Light"/>
          <w:color w:val="000000"/>
          <w:sz w:val="20"/>
          <w:szCs w:val="20"/>
        </w:rPr>
        <w:t xml:space="preserve">został powołany </w:t>
      </w:r>
      <w:r w:rsidRPr="00C84932">
        <w:rPr>
          <w:rFonts w:ascii="Calibri Light" w:hAnsi="Calibri Light" w:cs="Calibri Light"/>
          <w:b/>
          <w:bCs/>
          <w:color w:val="000000"/>
          <w:sz w:val="20"/>
          <w:szCs w:val="20"/>
        </w:rPr>
        <w:t>Inspektor ochrony danych osobowych</w:t>
      </w:r>
      <w:r w:rsidRPr="00C84932">
        <w:rPr>
          <w:rFonts w:ascii="Calibri Light" w:hAnsi="Calibri Light" w:cs="Calibri Light"/>
          <w:color w:val="000000"/>
          <w:sz w:val="20"/>
          <w:szCs w:val="20"/>
        </w:rPr>
        <w:t xml:space="preserve"> Pan Tomasz Więckowski i ma Pani/Pan prawo kontaktu z nim za pomocą adresu e</w:t>
      </w:r>
      <w:r w:rsidRPr="00C84932">
        <w:rPr>
          <w:rFonts w:ascii="Calibri Light" w:hAnsi="Calibri Light" w:cs="Calibri Light"/>
          <w:color w:val="000000"/>
          <w:sz w:val="20"/>
          <w:szCs w:val="20"/>
        </w:rPr>
        <w:noBreakHyphen/>
        <w:t>mail </w:t>
      </w:r>
      <w:hyperlink r:id="rId7" w:history="1">
        <w:r w:rsidRPr="00C84932">
          <w:rPr>
            <w:rStyle w:val="Hipercze"/>
            <w:rFonts w:ascii="Calibri Light" w:hAnsi="Calibri Light" w:cs="Calibri Light"/>
            <w:sz w:val="20"/>
            <w:szCs w:val="20"/>
          </w:rPr>
          <w:t>iod2@synergiaconsulting.pl</w:t>
        </w:r>
      </w:hyperlink>
      <w:r w:rsidRPr="00C84932">
        <w:rPr>
          <w:rFonts w:ascii="Calibri Light" w:hAnsi="Calibri Light" w:cs="Calibri Light"/>
          <w:sz w:val="20"/>
          <w:szCs w:val="20"/>
        </w:rPr>
        <w:t xml:space="preserve"> tel.</w:t>
      </w:r>
      <w:r>
        <w:rPr>
          <w:rFonts w:ascii="Calibri Light" w:hAnsi="Calibri Light" w:cs="Calibri Light"/>
          <w:sz w:val="20"/>
          <w:szCs w:val="20"/>
        </w:rPr>
        <w:t>: </w:t>
      </w:r>
      <w:r w:rsidRPr="00C84932">
        <w:rPr>
          <w:rFonts w:ascii="Calibri Light" w:hAnsi="Calibri Light" w:cs="Calibri Light"/>
          <w:sz w:val="20"/>
          <w:szCs w:val="20"/>
        </w:rPr>
        <w:t>693 337 954 lub pisemnie na adres Administratora wskazany w pkt. 1</w:t>
      </w:r>
      <w:r w:rsidRPr="00C84932">
        <w:rPr>
          <w:rFonts w:ascii="Calibri Light" w:hAnsi="Calibri Light" w:cs="Calibri Light"/>
          <w:color w:val="000000"/>
          <w:sz w:val="20"/>
          <w:szCs w:val="20"/>
        </w:rPr>
        <w:t xml:space="preserve">  </w:t>
      </w:r>
    </w:p>
    <w:p w14:paraId="3E00A2D9" w14:textId="65C7BC38" w:rsidR="00B37DFF" w:rsidRPr="0072157E" w:rsidRDefault="00380A77" w:rsidP="00643981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 xml:space="preserve">Pani/Pana dane osobowe przetwarzane będą w celu realizacji obowiązków prawnych związanych z realizacją  zadań wynikających z </w:t>
      </w:r>
      <w:r w:rsidRPr="0072157E">
        <w:rPr>
          <w:rFonts w:ascii="Calibri Light" w:eastAsia="Calibri" w:hAnsi="Calibri Light" w:cs="Calibri Light"/>
          <w:sz w:val="20"/>
          <w:szCs w:val="20"/>
          <w:lang w:eastAsia="en-US"/>
        </w:rPr>
        <w:t>Ustawa z dnia 7 września 1991 r. o systemie oświaty (Dz. U. z 2016 r. poz. 1943 z późn. zm.)</w:t>
      </w:r>
      <w:r w:rsidR="008A1181" w:rsidRPr="0072157E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. </w:t>
      </w:r>
    </w:p>
    <w:p w14:paraId="397431C7" w14:textId="77777777" w:rsidR="00380A77" w:rsidRPr="0072157E" w:rsidRDefault="00380A77" w:rsidP="00473FE0">
      <w:pPr>
        <w:numPr>
          <w:ilvl w:val="0"/>
          <w:numId w:val="3"/>
        </w:numPr>
        <w:spacing w:line="276" w:lineRule="auto"/>
        <w:ind w:left="354" w:hanging="357"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Pani/Pana dane osobowe nie są udostępniane innym odbiorcom z wyłączeniem podmiotów do tego uprawnionych takich jak:</w:t>
      </w:r>
    </w:p>
    <w:p w14:paraId="39A67C0E" w14:textId="77777777" w:rsidR="00380A77" w:rsidRPr="0072157E" w:rsidRDefault="00380A77" w:rsidP="00A938FD">
      <w:pPr>
        <w:numPr>
          <w:ilvl w:val="0"/>
          <w:numId w:val="4"/>
        </w:numPr>
        <w:spacing w:after="200" w:line="276" w:lineRule="auto"/>
        <w:ind w:left="717" w:hanging="357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podmioty upoważnione do odbioru danych osobowych na podstawie odpowiednich przepisów prawa,</w:t>
      </w:r>
    </w:p>
    <w:p w14:paraId="42F1F9FB" w14:textId="77777777" w:rsidR="00380A77" w:rsidRPr="0072157E" w:rsidRDefault="00380A77" w:rsidP="00A938FD">
      <w:pPr>
        <w:numPr>
          <w:ilvl w:val="0"/>
          <w:numId w:val="4"/>
        </w:numPr>
        <w:spacing w:after="200" w:line="276" w:lineRule="auto"/>
        <w:ind w:left="720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podmioty, które przetwarzają dane osobowe w imieniu Administratora na podstawie zawartej z Administratorem umowy powierzenia przetwarzania danych osobowych.</w:t>
      </w:r>
    </w:p>
    <w:p w14:paraId="580FE44E" w14:textId="77777777" w:rsidR="00380A77" w:rsidRPr="0072157E" w:rsidRDefault="00380A77" w:rsidP="00A938FD">
      <w:pPr>
        <w:numPr>
          <w:ilvl w:val="0"/>
          <w:numId w:val="3"/>
        </w:num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Pani/Pana dane osobowe po zrealizowaniu celu, dla którego zostały zebrane, będą przetwarzane w celach archiwalnych i przechowywane przez okres niezbędny wynikający z przepisów dotyczących archiwizowania dokumentów obowiązujących u Administratora (Rzeczowy Wykaz Akt).</w:t>
      </w:r>
    </w:p>
    <w:p w14:paraId="74B6612B" w14:textId="77777777" w:rsidR="00380A77" w:rsidRPr="0072157E" w:rsidRDefault="00380A77" w:rsidP="00A938FD">
      <w:pPr>
        <w:numPr>
          <w:ilvl w:val="0"/>
          <w:numId w:val="3"/>
        </w:num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Posiada Pani/Pan prawo:</w:t>
      </w:r>
    </w:p>
    <w:p w14:paraId="13BAB0D9" w14:textId="77777777" w:rsidR="00380A77" w:rsidRPr="0072157E" w:rsidRDefault="00380A77" w:rsidP="00A938FD">
      <w:pPr>
        <w:numPr>
          <w:ilvl w:val="0"/>
          <w:numId w:val="5"/>
        </w:numPr>
        <w:spacing w:line="276" w:lineRule="auto"/>
        <w:ind w:left="1074" w:hanging="357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dostępu do treści swoich danych,</w:t>
      </w:r>
    </w:p>
    <w:p w14:paraId="7C1F42FB" w14:textId="77777777" w:rsidR="00380A77" w:rsidRPr="0072157E" w:rsidRDefault="00380A77" w:rsidP="00A938FD">
      <w:pPr>
        <w:numPr>
          <w:ilvl w:val="0"/>
          <w:numId w:val="5"/>
        </w:numPr>
        <w:spacing w:after="200" w:line="276" w:lineRule="auto"/>
        <w:ind w:left="1080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żądania sprostowania danych, które są nieprawidłowe,</w:t>
      </w:r>
    </w:p>
    <w:p w14:paraId="56598254" w14:textId="77777777" w:rsidR="00380A77" w:rsidRPr="0072157E" w:rsidRDefault="00380A77" w:rsidP="00A938FD">
      <w:pPr>
        <w:numPr>
          <w:ilvl w:val="0"/>
          <w:numId w:val="5"/>
        </w:numPr>
        <w:spacing w:after="200" w:line="276" w:lineRule="auto"/>
        <w:ind w:left="1080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żądania usunięcia danych, gdy:</w:t>
      </w:r>
    </w:p>
    <w:p w14:paraId="42E9C721" w14:textId="77777777" w:rsidR="00380A77" w:rsidRPr="0072157E" w:rsidRDefault="00380A77" w:rsidP="00A938FD">
      <w:pPr>
        <w:numPr>
          <w:ilvl w:val="2"/>
          <w:numId w:val="6"/>
        </w:numPr>
        <w:spacing w:after="200" w:line="276" w:lineRule="auto"/>
        <w:ind w:left="1800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dane nie są już niezbędne do celów, dla których zostały zebrane,</w:t>
      </w:r>
    </w:p>
    <w:p w14:paraId="1D890512" w14:textId="77777777" w:rsidR="00380A77" w:rsidRPr="0072157E" w:rsidRDefault="00380A77" w:rsidP="00A938FD">
      <w:pPr>
        <w:numPr>
          <w:ilvl w:val="2"/>
          <w:numId w:val="6"/>
        </w:numPr>
        <w:spacing w:after="200" w:line="276" w:lineRule="auto"/>
        <w:ind w:left="1800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dane przetwarzane są niezgodnie z prawem;</w:t>
      </w:r>
    </w:p>
    <w:p w14:paraId="2C945357" w14:textId="77777777" w:rsidR="00380A77" w:rsidRPr="0072157E" w:rsidRDefault="00380A77" w:rsidP="00A938FD">
      <w:pPr>
        <w:numPr>
          <w:ilvl w:val="0"/>
          <w:numId w:val="5"/>
        </w:numPr>
        <w:spacing w:after="200" w:line="276" w:lineRule="auto"/>
        <w:ind w:left="1080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prawo do przenoszenia danych, na podstawie art. 20 Rozporządzenia RODO,</w:t>
      </w:r>
    </w:p>
    <w:p w14:paraId="514DF53D" w14:textId="77777777" w:rsidR="00380A77" w:rsidRPr="0072157E" w:rsidRDefault="00380A77" w:rsidP="00A938FD">
      <w:pPr>
        <w:numPr>
          <w:ilvl w:val="0"/>
          <w:numId w:val="5"/>
        </w:numPr>
        <w:spacing w:after="200" w:line="276" w:lineRule="auto"/>
        <w:ind w:left="1080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prawo do wniesienia sprzeciwu wobec przetwarzania Państwa danych osobowych na podstawie art. 21 Rozporządzenia RODO,</w:t>
      </w:r>
    </w:p>
    <w:p w14:paraId="36C60DB0" w14:textId="77777777" w:rsidR="00380A77" w:rsidRPr="0072157E" w:rsidRDefault="00380A77" w:rsidP="00A938FD">
      <w:pPr>
        <w:numPr>
          <w:ilvl w:val="0"/>
          <w:numId w:val="5"/>
        </w:numPr>
        <w:spacing w:after="200" w:line="276" w:lineRule="auto"/>
        <w:ind w:left="1080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ograniczenia przetwarzania, gdy:</w:t>
      </w:r>
    </w:p>
    <w:p w14:paraId="6707DB52" w14:textId="77777777" w:rsidR="00380A77" w:rsidRPr="0072157E" w:rsidRDefault="00380A77" w:rsidP="00A938F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Calibri Light" w:hAnsi="Calibri Light" w:cs="Calibri Light"/>
          <w:spacing w:val="-4"/>
          <w:sz w:val="20"/>
          <w:szCs w:val="20"/>
        </w:rPr>
      </w:pPr>
      <w:r w:rsidRPr="0072157E">
        <w:rPr>
          <w:rFonts w:ascii="Calibri Light" w:hAnsi="Calibri Light" w:cs="Calibri Light"/>
          <w:spacing w:val="-4"/>
          <w:sz w:val="20"/>
          <w:szCs w:val="20"/>
        </w:rPr>
        <w:t>osoba, której dane dotyczą, kwestionuje prawidłowość danych osobowych,</w:t>
      </w:r>
    </w:p>
    <w:p w14:paraId="3375D672" w14:textId="77777777" w:rsidR="00380A77" w:rsidRPr="0072157E" w:rsidRDefault="00380A77" w:rsidP="00A938F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przetwarzanie jest niezgodne z prawem, a osoba, której dane dotyczą, sprzeciwia się usunięciu danych osobowych, żądając w zamian ograniczenia ich wykorzystywania,</w:t>
      </w:r>
    </w:p>
    <w:p w14:paraId="4AB09E58" w14:textId="77777777" w:rsidR="00380A77" w:rsidRPr="0072157E" w:rsidRDefault="00380A77" w:rsidP="00A938FD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administrator nie potrzebuje już danych osobowych do celów przetwarzania, ale są one potrzebne osobie, której dane dotyczą, do ustalenia, dochodzenia lub obrony roszczeń;</w:t>
      </w:r>
    </w:p>
    <w:p w14:paraId="74B76205" w14:textId="77777777" w:rsidR="00380A77" w:rsidRPr="00A938FD" w:rsidRDefault="00380A77" w:rsidP="00A938FD">
      <w:pPr>
        <w:numPr>
          <w:ilvl w:val="0"/>
          <w:numId w:val="5"/>
        </w:numPr>
        <w:shd w:val="clear" w:color="auto" w:fill="FFFFFF"/>
        <w:spacing w:after="200" w:line="276" w:lineRule="auto"/>
        <w:ind w:left="1077" w:hanging="357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prawo do odwołania zgody w dowolnym momencie wobec przetwarzania danych osobowych opartego na art. 6 pkt 1. a) bez wpływu na zgodność z prawem przetwarzania, którego dokonano na podstawie zgody przed jej cofnięciem.</w:t>
      </w:r>
    </w:p>
    <w:p w14:paraId="3A3841AB" w14:textId="77777777" w:rsidR="006F203D" w:rsidRPr="0072157E" w:rsidRDefault="00380A77" w:rsidP="00A938FD">
      <w:pPr>
        <w:numPr>
          <w:ilvl w:val="0"/>
          <w:numId w:val="3"/>
        </w:numPr>
        <w:shd w:val="clear" w:color="auto" w:fill="FFFFFF"/>
        <w:spacing w:after="200" w:line="276" w:lineRule="auto"/>
        <w:ind w:left="357" w:hanging="357"/>
        <w:contextualSpacing/>
        <w:jc w:val="both"/>
        <w:rPr>
          <w:rFonts w:ascii="Calibri Light" w:hAnsi="Calibri Light" w:cs="Calibri Light"/>
          <w:sz w:val="20"/>
          <w:szCs w:val="20"/>
        </w:rPr>
      </w:pPr>
      <w:r w:rsidRPr="0072157E">
        <w:rPr>
          <w:rFonts w:ascii="Calibri Light" w:hAnsi="Calibri Light" w:cs="Calibri Light"/>
          <w:sz w:val="20"/>
          <w:szCs w:val="20"/>
        </w:rPr>
        <w:t>Przysługuje Pani/Panu prawo do wniesienia skargi do organu nadzorczego tj. Prezesa Urzędu Ochrony Danych Osobowych gdy uzna Pani/Pan, iż przetwarzanie danych osobowych Pani/Pana dotyczących narusza przepisy ogólnego rozporządzenia o ochronie danych osobowych z dnia 27 kwietni</w:t>
      </w:r>
      <w:r w:rsidR="001F6C7A" w:rsidRPr="0072157E">
        <w:rPr>
          <w:rFonts w:ascii="Calibri Light" w:hAnsi="Calibri Light" w:cs="Calibri Light"/>
          <w:sz w:val="20"/>
          <w:szCs w:val="20"/>
        </w:rPr>
        <w:t>a 2016</w:t>
      </w:r>
      <w:r w:rsidRPr="0072157E">
        <w:rPr>
          <w:rFonts w:ascii="Calibri Light" w:hAnsi="Calibri Light" w:cs="Calibri Light"/>
          <w:sz w:val="20"/>
          <w:szCs w:val="20"/>
        </w:rPr>
        <w:t>r.</w:t>
      </w:r>
    </w:p>
    <w:sectPr w:rsidR="006F203D" w:rsidRPr="0072157E" w:rsidSect="006B0780">
      <w:headerReference w:type="default" r:id="rId8"/>
      <w:pgSz w:w="11906" w:h="16838"/>
      <w:pgMar w:top="1417" w:right="74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FEA6E" w14:textId="77777777" w:rsidR="00C07A6B" w:rsidRDefault="00C07A6B">
      <w:r>
        <w:separator/>
      </w:r>
    </w:p>
  </w:endnote>
  <w:endnote w:type="continuationSeparator" w:id="0">
    <w:p w14:paraId="7B321F24" w14:textId="77777777" w:rsidR="00C07A6B" w:rsidRDefault="00C0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4F507" w14:textId="77777777" w:rsidR="00C07A6B" w:rsidRDefault="00C07A6B">
      <w:r>
        <w:separator/>
      </w:r>
    </w:p>
  </w:footnote>
  <w:footnote w:type="continuationSeparator" w:id="0">
    <w:p w14:paraId="6DBED905" w14:textId="77777777" w:rsidR="00C07A6B" w:rsidRDefault="00C07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7635" w14:textId="366FC2C8" w:rsidR="006B0780" w:rsidRPr="00B12485" w:rsidRDefault="00D5650D" w:rsidP="006B0780">
    <w:pPr>
      <w:pStyle w:val="Nagwek"/>
      <w:tabs>
        <w:tab w:val="clear" w:pos="9072"/>
        <w:tab w:val="right" w:pos="9720"/>
      </w:tabs>
      <w:ind w:right="23"/>
    </w:pPr>
    <w:r>
      <w:t>Zespół Szkół Politechnicznych „Energetyk”</w:t>
    </w:r>
  </w:p>
  <w:p w14:paraId="44B28FD8" w14:textId="77777777" w:rsidR="00F16AD6" w:rsidRDefault="00000000">
    <w:r>
      <w:rPr>
        <w:noProof/>
      </w:rPr>
      <w:pict w14:anchorId="6917B4BC">
        <v:line id="Line 5" o:spid="_x0000_s1025" style="position:absolute;z-index:251658240;visibility:visible" from="-3.75pt,6.3pt" to="509.2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g06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10AFF"/>
    <w:multiLevelType w:val="hybridMultilevel"/>
    <w:tmpl w:val="06C4F15C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0B8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C10B81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A695C"/>
    <w:multiLevelType w:val="hybridMultilevel"/>
    <w:tmpl w:val="35C2A48C"/>
    <w:lvl w:ilvl="0" w:tplc="F88A6AD4">
      <w:start w:val="1"/>
      <w:numFmt w:val="decimal"/>
      <w:lvlText w:val="%1."/>
      <w:lvlJc w:val="left"/>
      <w:pPr>
        <w:ind w:left="360" w:hanging="360"/>
      </w:pPr>
      <w:rPr>
        <w:rFonts w:ascii="Calibri Light" w:eastAsia="Times New Roma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F30D2"/>
    <w:multiLevelType w:val="hybridMultilevel"/>
    <w:tmpl w:val="A268E8A0"/>
    <w:lvl w:ilvl="0" w:tplc="9C945516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1C5F2B"/>
    <w:multiLevelType w:val="hybridMultilevel"/>
    <w:tmpl w:val="97DC6AA8"/>
    <w:lvl w:ilvl="0" w:tplc="3C10B81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06C42A4"/>
    <w:multiLevelType w:val="hybridMultilevel"/>
    <w:tmpl w:val="AA76E41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5" w15:restartNumberingAfterBreak="0">
    <w:nsid w:val="4541241F"/>
    <w:multiLevelType w:val="hybridMultilevel"/>
    <w:tmpl w:val="F016FD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C87052"/>
    <w:multiLevelType w:val="hybridMultilevel"/>
    <w:tmpl w:val="87C878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A3300D"/>
    <w:multiLevelType w:val="hybridMultilevel"/>
    <w:tmpl w:val="66F65686"/>
    <w:lvl w:ilvl="0" w:tplc="26C472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B5DCF"/>
    <w:multiLevelType w:val="hybridMultilevel"/>
    <w:tmpl w:val="D728C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522840">
    <w:abstractNumId w:val="8"/>
  </w:num>
  <w:num w:numId="2" w16cid:durableId="1236010428">
    <w:abstractNumId w:val="6"/>
  </w:num>
  <w:num w:numId="3" w16cid:durableId="1101533744">
    <w:abstractNumId w:val="1"/>
  </w:num>
  <w:num w:numId="4" w16cid:durableId="861476992">
    <w:abstractNumId w:val="5"/>
  </w:num>
  <w:num w:numId="5" w16cid:durableId="1508406513">
    <w:abstractNumId w:val="2"/>
  </w:num>
  <w:num w:numId="6" w16cid:durableId="1149324600">
    <w:abstractNumId w:val="0"/>
  </w:num>
  <w:num w:numId="7" w16cid:durableId="1881554553">
    <w:abstractNumId w:val="3"/>
  </w:num>
  <w:num w:numId="8" w16cid:durableId="1266302601">
    <w:abstractNumId w:val="4"/>
  </w:num>
  <w:num w:numId="9" w16cid:durableId="7237958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E83"/>
    <w:rsid w:val="00030BE3"/>
    <w:rsid w:val="00040F68"/>
    <w:rsid w:val="00074FC3"/>
    <w:rsid w:val="00095B3F"/>
    <w:rsid w:val="000A0530"/>
    <w:rsid w:val="00101685"/>
    <w:rsid w:val="001346E3"/>
    <w:rsid w:val="0016287F"/>
    <w:rsid w:val="00184C22"/>
    <w:rsid w:val="001851B3"/>
    <w:rsid w:val="001F6C7A"/>
    <w:rsid w:val="00206F9D"/>
    <w:rsid w:val="00230573"/>
    <w:rsid w:val="002A0F0E"/>
    <w:rsid w:val="002B6C61"/>
    <w:rsid w:val="002E3051"/>
    <w:rsid w:val="003018E3"/>
    <w:rsid w:val="00380A77"/>
    <w:rsid w:val="00416B71"/>
    <w:rsid w:val="004220FA"/>
    <w:rsid w:val="00473FE0"/>
    <w:rsid w:val="00485A88"/>
    <w:rsid w:val="00521A9B"/>
    <w:rsid w:val="00533FE3"/>
    <w:rsid w:val="005D6148"/>
    <w:rsid w:val="00612B62"/>
    <w:rsid w:val="00625F2B"/>
    <w:rsid w:val="00643981"/>
    <w:rsid w:val="00646467"/>
    <w:rsid w:val="00650DA5"/>
    <w:rsid w:val="0065474A"/>
    <w:rsid w:val="00655D4C"/>
    <w:rsid w:val="00661C55"/>
    <w:rsid w:val="00677B9E"/>
    <w:rsid w:val="006A1EE2"/>
    <w:rsid w:val="006B0780"/>
    <w:rsid w:val="006F203D"/>
    <w:rsid w:val="0072157E"/>
    <w:rsid w:val="00735CC7"/>
    <w:rsid w:val="0077631E"/>
    <w:rsid w:val="007B4578"/>
    <w:rsid w:val="007B578F"/>
    <w:rsid w:val="007B6E74"/>
    <w:rsid w:val="007D4310"/>
    <w:rsid w:val="008165EB"/>
    <w:rsid w:val="00860ED3"/>
    <w:rsid w:val="00873BE5"/>
    <w:rsid w:val="008A1181"/>
    <w:rsid w:val="008E3E68"/>
    <w:rsid w:val="008F0BB6"/>
    <w:rsid w:val="009501B7"/>
    <w:rsid w:val="009551A7"/>
    <w:rsid w:val="0097509A"/>
    <w:rsid w:val="009C5FB7"/>
    <w:rsid w:val="009D715E"/>
    <w:rsid w:val="00A36CB3"/>
    <w:rsid w:val="00A43BA7"/>
    <w:rsid w:val="00A84E83"/>
    <w:rsid w:val="00A938FD"/>
    <w:rsid w:val="00AC6CDE"/>
    <w:rsid w:val="00B12485"/>
    <w:rsid w:val="00B37DFF"/>
    <w:rsid w:val="00B94A7C"/>
    <w:rsid w:val="00BF73AD"/>
    <w:rsid w:val="00C06803"/>
    <w:rsid w:val="00C07A6B"/>
    <w:rsid w:val="00C34E66"/>
    <w:rsid w:val="00C658B3"/>
    <w:rsid w:val="00CA27FA"/>
    <w:rsid w:val="00CB1A3D"/>
    <w:rsid w:val="00D22DF3"/>
    <w:rsid w:val="00D43930"/>
    <w:rsid w:val="00D50547"/>
    <w:rsid w:val="00D51332"/>
    <w:rsid w:val="00D5650D"/>
    <w:rsid w:val="00E543F3"/>
    <w:rsid w:val="00E57DF4"/>
    <w:rsid w:val="00E91082"/>
    <w:rsid w:val="00ED1882"/>
    <w:rsid w:val="00F11412"/>
    <w:rsid w:val="00F11AAF"/>
    <w:rsid w:val="00F16AD6"/>
    <w:rsid w:val="00F62407"/>
    <w:rsid w:val="00F9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A20CC0"/>
  <w15:docId w15:val="{10D373E9-5E07-493E-A688-016B429F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78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078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0780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6B078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B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BB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37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2@synergiaconsultin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-\Desktop\Szablon_PODN%20(2)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Szablon_PODN (2)</Template>
  <TotalTime>228</TotalTime>
  <Pages>2</Pages>
  <Words>695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Links>
    <vt:vector size="6" baseType="variant">
      <vt:variant>
        <vt:i4>5570654</vt:i4>
      </vt:variant>
      <vt:variant>
        <vt:i4>0</vt:i4>
      </vt:variant>
      <vt:variant>
        <vt:i4>0</vt:i4>
      </vt:variant>
      <vt:variant>
        <vt:i4>5</vt:i4>
      </vt:variant>
      <vt:variant>
        <vt:lpwstr>http://www.podn-pabianice.pl/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Wioletta Mazur</cp:lastModifiedBy>
  <cp:revision>38</cp:revision>
  <cp:lastPrinted>2018-10-02T12:56:00Z</cp:lastPrinted>
  <dcterms:created xsi:type="dcterms:W3CDTF">2018-10-02T08:54:00Z</dcterms:created>
  <dcterms:modified xsi:type="dcterms:W3CDTF">2025-01-17T07:19:00Z</dcterms:modified>
</cp:coreProperties>
</file>